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DDF7AF" w14:textId="42AAA845" w:rsidR="00275260" w:rsidRDefault="002646B3" w:rsidP="00AF1A52">
      <w:pPr>
        <w:pStyle w:val="Heading1"/>
      </w:pPr>
      <w:r>
        <w:t>South Shore Minor Hockey Association</w:t>
      </w:r>
    </w:p>
    <w:p w14:paraId="13B8F753" w14:textId="46509BBE" w:rsidR="002646B3" w:rsidRPr="00AF1A52" w:rsidRDefault="00061FC4" w:rsidP="00AF1A52">
      <w:pPr>
        <w:pStyle w:val="Heading1"/>
      </w:pPr>
      <w:r>
        <w:t xml:space="preserve">Meeting </w:t>
      </w:r>
      <w:r w:rsidR="00296C7D">
        <w:t>Minutes</w:t>
      </w:r>
    </w:p>
    <w:p w14:paraId="1A315C2C" w14:textId="05F1CD13" w:rsidR="002646B3" w:rsidRDefault="007F7795" w:rsidP="002646B3">
      <w:pPr>
        <w:pStyle w:val="ListNumber"/>
        <w:rPr>
          <w:b/>
          <w:bCs/>
          <w:u w:val="single"/>
        </w:rPr>
      </w:pPr>
      <w:r>
        <w:rPr>
          <w:b/>
          <w:bCs/>
          <w:u w:val="single"/>
        </w:rPr>
        <w:t>Call to order</w:t>
      </w:r>
    </w:p>
    <w:p w14:paraId="34B1B06A" w14:textId="7CF3FA77" w:rsidR="002A7579" w:rsidRPr="002A7579" w:rsidRDefault="002A7579" w:rsidP="002A7579">
      <w:pPr>
        <w:pStyle w:val="ListNumber"/>
        <w:numPr>
          <w:ilvl w:val="0"/>
          <w:numId w:val="0"/>
        </w:numPr>
        <w:ind w:left="173"/>
      </w:pPr>
      <w:r>
        <w:t xml:space="preserve">Meeting called to order at </w:t>
      </w:r>
      <w:r w:rsidR="00323B03">
        <w:t>6:05</w:t>
      </w:r>
      <w:r w:rsidR="00E24071">
        <w:t xml:space="preserve">  by Jenn</w:t>
      </w:r>
      <w:r w:rsidR="009E3720">
        <w:t xml:space="preserve"> Mason</w:t>
      </w:r>
    </w:p>
    <w:p w14:paraId="2C61D988" w14:textId="34A679B0" w:rsidR="002646B3" w:rsidRDefault="005432CE" w:rsidP="002646B3">
      <w:pPr>
        <w:pStyle w:val="ListNumber"/>
        <w:rPr>
          <w:b/>
          <w:bCs/>
          <w:u w:val="single"/>
        </w:rPr>
      </w:pPr>
      <w:r>
        <w:rPr>
          <w:b/>
          <w:bCs/>
          <w:u w:val="single"/>
        </w:rPr>
        <w:t>Roll Call</w:t>
      </w:r>
    </w:p>
    <w:p w14:paraId="22283354" w14:textId="457AFBCA" w:rsidR="00EB24C3" w:rsidRPr="00A73E5B" w:rsidRDefault="00A73E5B" w:rsidP="00E24071">
      <w:pPr>
        <w:pStyle w:val="ListNumber"/>
        <w:numPr>
          <w:ilvl w:val="0"/>
          <w:numId w:val="0"/>
        </w:numPr>
        <w:rPr>
          <w:b/>
          <w:bCs/>
        </w:rPr>
      </w:pPr>
      <w:r>
        <w:rPr>
          <w:b/>
          <w:bCs/>
        </w:rPr>
        <w:t>Present</w:t>
      </w:r>
    </w:p>
    <w:p w14:paraId="0AFC7F95" w14:textId="11D5E6DC" w:rsidR="00E24071" w:rsidRDefault="00F16CBB" w:rsidP="00E24071">
      <w:pPr>
        <w:pStyle w:val="ListNumber"/>
        <w:numPr>
          <w:ilvl w:val="0"/>
          <w:numId w:val="0"/>
        </w:numPr>
      </w:pPr>
      <w:r>
        <w:t xml:space="preserve">Jenn Mason, Melissa McLaughlin, Amber </w:t>
      </w:r>
      <w:proofErr w:type="spellStart"/>
      <w:r>
        <w:t>Oickle</w:t>
      </w:r>
      <w:proofErr w:type="spellEnd"/>
      <w:r>
        <w:t>, Shawn Patterson</w:t>
      </w:r>
      <w:r w:rsidR="003A259C">
        <w:t xml:space="preserve">, Tyler Smith, Sonya </w:t>
      </w:r>
      <w:proofErr w:type="spellStart"/>
      <w:r w:rsidR="003A259C">
        <w:t>Bros</w:t>
      </w:r>
      <w:r w:rsidR="00EB24C3">
        <w:t>c</w:t>
      </w:r>
      <w:r w:rsidR="003A259C">
        <w:t>ha</w:t>
      </w:r>
      <w:proofErr w:type="spellEnd"/>
      <w:r w:rsidR="00853FF9">
        <w:t xml:space="preserve">, </w:t>
      </w:r>
      <w:r w:rsidR="00323B03">
        <w:t>Amanda Mosher</w:t>
      </w:r>
    </w:p>
    <w:p w14:paraId="7CA8245A" w14:textId="79C2CE2F" w:rsidR="00A73E5B" w:rsidRDefault="00A73E5B" w:rsidP="00E24071">
      <w:pPr>
        <w:pStyle w:val="ListNumber"/>
        <w:numPr>
          <w:ilvl w:val="0"/>
          <w:numId w:val="0"/>
        </w:numPr>
        <w:rPr>
          <w:b/>
          <w:bCs/>
        </w:rPr>
      </w:pPr>
      <w:r>
        <w:rPr>
          <w:b/>
          <w:bCs/>
        </w:rPr>
        <w:t>Regrets</w:t>
      </w:r>
    </w:p>
    <w:p w14:paraId="07C38149" w14:textId="71B6D43A" w:rsidR="00A73E5B" w:rsidRPr="0004523F" w:rsidRDefault="00323B03" w:rsidP="00E24071">
      <w:pPr>
        <w:pStyle w:val="ListNumber"/>
        <w:numPr>
          <w:ilvl w:val="0"/>
          <w:numId w:val="0"/>
        </w:numPr>
        <w:rPr>
          <w:lang w:val="es-ES"/>
        </w:rPr>
      </w:pPr>
      <w:r>
        <w:rPr>
          <w:lang w:val="es-ES"/>
        </w:rPr>
        <w:t>Brad Murray</w:t>
      </w:r>
      <w:r w:rsidR="0004523F" w:rsidRPr="0004523F">
        <w:rPr>
          <w:lang w:val="es-ES"/>
        </w:rPr>
        <w:t xml:space="preserve">, </w:t>
      </w:r>
      <w:r>
        <w:rPr>
          <w:lang w:val="es-ES"/>
        </w:rPr>
        <w:t xml:space="preserve">Travis </w:t>
      </w:r>
      <w:proofErr w:type="spellStart"/>
      <w:r>
        <w:rPr>
          <w:lang w:val="es-ES"/>
        </w:rPr>
        <w:t>Vaughn</w:t>
      </w:r>
      <w:proofErr w:type="spellEnd"/>
    </w:p>
    <w:p w14:paraId="0AD8B8C0" w14:textId="092EF005" w:rsidR="002646B3" w:rsidRDefault="005432CE" w:rsidP="002646B3">
      <w:pPr>
        <w:pStyle w:val="ListNumber"/>
        <w:rPr>
          <w:b/>
          <w:bCs/>
          <w:u w:val="single"/>
        </w:rPr>
      </w:pPr>
      <w:r>
        <w:rPr>
          <w:b/>
          <w:bCs/>
          <w:u w:val="single"/>
        </w:rPr>
        <w:t>Approval of Previous Meeting’s Minutes</w:t>
      </w:r>
    </w:p>
    <w:p w14:paraId="14F2FAFD" w14:textId="78D11ABA" w:rsidR="00536CE5" w:rsidRPr="001365FB" w:rsidRDefault="001365FB" w:rsidP="00536CE5">
      <w:pPr>
        <w:pStyle w:val="ListNumber"/>
        <w:numPr>
          <w:ilvl w:val="0"/>
          <w:numId w:val="0"/>
        </w:numPr>
        <w:ind w:left="173"/>
      </w:pPr>
      <w:r>
        <w:t xml:space="preserve">Motion made by </w:t>
      </w:r>
      <w:r w:rsidR="00323B03">
        <w:t>Jenn</w:t>
      </w:r>
      <w:r>
        <w:t xml:space="preserve">             seconded by</w:t>
      </w:r>
      <w:r w:rsidR="00231C60">
        <w:t xml:space="preserve"> </w:t>
      </w:r>
      <w:r w:rsidR="00323B03">
        <w:t>Travis</w:t>
      </w:r>
    </w:p>
    <w:p w14:paraId="247D7E6B" w14:textId="798299B9" w:rsidR="002646B3" w:rsidRPr="0086711F" w:rsidRDefault="003C3627" w:rsidP="002646B3">
      <w:pPr>
        <w:pStyle w:val="ListNumber"/>
        <w:rPr>
          <w:b/>
          <w:bCs/>
          <w:u w:val="single"/>
        </w:rPr>
      </w:pPr>
      <w:r>
        <w:rPr>
          <w:b/>
          <w:bCs/>
          <w:u w:val="single"/>
        </w:rPr>
        <w:t>Director’s Reports</w:t>
      </w:r>
    </w:p>
    <w:p w14:paraId="7D679BF8" w14:textId="2C6C54FD" w:rsidR="002646B3" w:rsidRPr="009D3AC9" w:rsidRDefault="003C3627" w:rsidP="002646B3">
      <w:pPr>
        <w:pStyle w:val="ListNumber"/>
        <w:numPr>
          <w:ilvl w:val="0"/>
          <w:numId w:val="0"/>
        </w:numPr>
        <w:ind w:left="173"/>
        <w:rPr>
          <w:bdr w:val="none" w:sz="0" w:space="0" w:color="auto" w:frame="1"/>
        </w:rPr>
      </w:pPr>
      <w:r>
        <w:rPr>
          <w:b/>
          <w:bCs/>
          <w:bdr w:val="none" w:sz="0" w:space="0" w:color="auto" w:frame="1"/>
        </w:rPr>
        <w:t xml:space="preserve">President – </w:t>
      </w:r>
      <w:r w:rsidR="009D3AC9">
        <w:rPr>
          <w:bdr w:val="none" w:sz="0" w:space="0" w:color="auto" w:frame="1"/>
        </w:rPr>
        <w:t xml:space="preserve">Nothing major to report AGM was very recent. </w:t>
      </w:r>
    </w:p>
    <w:p w14:paraId="01B72E2B" w14:textId="6F573FDA" w:rsidR="003C3627" w:rsidRDefault="00010F01" w:rsidP="002646B3">
      <w:pPr>
        <w:pStyle w:val="ListNumber"/>
        <w:numPr>
          <w:ilvl w:val="0"/>
          <w:numId w:val="0"/>
        </w:numPr>
        <w:ind w:left="173"/>
        <w:rPr>
          <w:b/>
          <w:bCs/>
          <w:bdr w:val="none" w:sz="0" w:space="0" w:color="auto" w:frame="1"/>
        </w:rPr>
      </w:pPr>
      <w:r>
        <w:rPr>
          <w:b/>
          <w:bCs/>
          <w:bdr w:val="none" w:sz="0" w:space="0" w:color="auto" w:frame="1"/>
        </w:rPr>
        <w:t xml:space="preserve">VP – </w:t>
      </w:r>
    </w:p>
    <w:p w14:paraId="3E7799B7" w14:textId="5FB178F4" w:rsidR="00010F01" w:rsidRDefault="00010F01" w:rsidP="002646B3">
      <w:pPr>
        <w:pStyle w:val="ListNumber"/>
        <w:numPr>
          <w:ilvl w:val="0"/>
          <w:numId w:val="0"/>
        </w:numPr>
        <w:ind w:left="173"/>
        <w:rPr>
          <w:b/>
          <w:bCs/>
          <w:bdr w:val="none" w:sz="0" w:space="0" w:color="auto" w:frame="1"/>
        </w:rPr>
      </w:pPr>
      <w:r>
        <w:rPr>
          <w:b/>
          <w:bCs/>
          <w:bdr w:val="none" w:sz="0" w:space="0" w:color="auto" w:frame="1"/>
        </w:rPr>
        <w:t xml:space="preserve">VP Risk – </w:t>
      </w:r>
      <w:r w:rsidR="00F839C8">
        <w:rPr>
          <w:b/>
          <w:bCs/>
          <w:bdr w:val="none" w:sz="0" w:space="0" w:color="auto" w:frame="1"/>
        </w:rPr>
        <w:t xml:space="preserve"> </w:t>
      </w:r>
    </w:p>
    <w:p w14:paraId="31E3F918" w14:textId="63D3630B" w:rsidR="00010F01" w:rsidRDefault="00010F01" w:rsidP="002646B3">
      <w:pPr>
        <w:pStyle w:val="ListNumber"/>
        <w:numPr>
          <w:ilvl w:val="0"/>
          <w:numId w:val="0"/>
        </w:numPr>
        <w:ind w:left="173"/>
        <w:rPr>
          <w:b/>
          <w:bCs/>
          <w:bdr w:val="none" w:sz="0" w:space="0" w:color="auto" w:frame="1"/>
        </w:rPr>
      </w:pPr>
      <w:r>
        <w:rPr>
          <w:b/>
          <w:bCs/>
          <w:bdr w:val="none" w:sz="0" w:space="0" w:color="auto" w:frame="1"/>
        </w:rPr>
        <w:t>Secretary –</w:t>
      </w:r>
      <w:r w:rsidR="00F5443A">
        <w:rPr>
          <w:b/>
          <w:bCs/>
          <w:bdr w:val="none" w:sz="0" w:space="0" w:color="auto" w:frame="1"/>
        </w:rPr>
        <w:t xml:space="preserve"> </w:t>
      </w:r>
    </w:p>
    <w:p w14:paraId="69D443D7" w14:textId="6FE8C79A" w:rsidR="00010F01" w:rsidRPr="00A258CB" w:rsidRDefault="00010F01" w:rsidP="002646B3">
      <w:pPr>
        <w:pStyle w:val="ListNumber"/>
        <w:numPr>
          <w:ilvl w:val="0"/>
          <w:numId w:val="0"/>
        </w:numPr>
        <w:ind w:left="173"/>
        <w:rPr>
          <w:bdr w:val="none" w:sz="0" w:space="0" w:color="auto" w:frame="1"/>
        </w:rPr>
      </w:pPr>
      <w:r>
        <w:rPr>
          <w:b/>
          <w:bCs/>
          <w:bdr w:val="none" w:sz="0" w:space="0" w:color="auto" w:frame="1"/>
        </w:rPr>
        <w:t>Treasurer –</w:t>
      </w:r>
      <w:r w:rsidR="00A258CB">
        <w:rPr>
          <w:b/>
          <w:bCs/>
          <w:bdr w:val="none" w:sz="0" w:space="0" w:color="auto" w:frame="1"/>
        </w:rPr>
        <w:t xml:space="preserve"> </w:t>
      </w:r>
      <w:r w:rsidR="00A258CB">
        <w:rPr>
          <w:bdr w:val="none" w:sz="0" w:space="0" w:color="auto" w:frame="1"/>
        </w:rPr>
        <w:t xml:space="preserve">Working on Gray Jay plans for upcoming season and </w:t>
      </w:r>
      <w:r w:rsidR="00BC0B0F">
        <w:rPr>
          <w:bdr w:val="none" w:sz="0" w:space="0" w:color="auto" w:frame="1"/>
        </w:rPr>
        <w:t>budget issues.</w:t>
      </w:r>
    </w:p>
    <w:p w14:paraId="5298078A" w14:textId="00CFC96B" w:rsidR="00010F01" w:rsidRPr="004321C7" w:rsidRDefault="00010F01" w:rsidP="002646B3">
      <w:pPr>
        <w:pStyle w:val="ListNumber"/>
        <w:numPr>
          <w:ilvl w:val="0"/>
          <w:numId w:val="0"/>
        </w:numPr>
        <w:ind w:left="173"/>
        <w:rPr>
          <w:bdr w:val="none" w:sz="0" w:space="0" w:color="auto" w:frame="1"/>
        </w:rPr>
      </w:pPr>
      <w:r>
        <w:rPr>
          <w:b/>
          <w:bCs/>
          <w:bdr w:val="none" w:sz="0" w:space="0" w:color="auto" w:frame="1"/>
        </w:rPr>
        <w:t>Ice Co-</w:t>
      </w:r>
      <w:r w:rsidR="00747B88">
        <w:rPr>
          <w:b/>
          <w:bCs/>
          <w:bdr w:val="none" w:sz="0" w:space="0" w:color="auto" w:frame="1"/>
        </w:rPr>
        <w:t>Ordinator</w:t>
      </w:r>
      <w:r w:rsidR="00E26A46">
        <w:rPr>
          <w:b/>
          <w:bCs/>
          <w:bdr w:val="none" w:sz="0" w:space="0" w:color="auto" w:frame="1"/>
        </w:rPr>
        <w:t xml:space="preserve"> </w:t>
      </w:r>
      <w:r w:rsidR="004321C7">
        <w:rPr>
          <w:b/>
          <w:bCs/>
          <w:bdr w:val="none" w:sz="0" w:space="0" w:color="auto" w:frame="1"/>
        </w:rPr>
        <w:t>–</w:t>
      </w:r>
    </w:p>
    <w:p w14:paraId="2FDDB5CD" w14:textId="74AE0A59" w:rsidR="00010F01" w:rsidRPr="007C2F87" w:rsidRDefault="00747B88" w:rsidP="002646B3">
      <w:pPr>
        <w:pStyle w:val="ListNumber"/>
        <w:numPr>
          <w:ilvl w:val="0"/>
          <w:numId w:val="0"/>
        </w:numPr>
        <w:ind w:left="173"/>
        <w:rPr>
          <w:color w:val="242424"/>
          <w:sz w:val="23"/>
          <w:szCs w:val="23"/>
        </w:rPr>
      </w:pPr>
      <w:r>
        <w:rPr>
          <w:b/>
          <w:bCs/>
          <w:color w:val="242424"/>
          <w:sz w:val="23"/>
          <w:szCs w:val="23"/>
        </w:rPr>
        <w:t xml:space="preserve">Registrar – </w:t>
      </w:r>
      <w:r w:rsidR="007C2F87">
        <w:rPr>
          <w:color w:val="242424"/>
          <w:sz w:val="23"/>
          <w:szCs w:val="23"/>
        </w:rPr>
        <w:t xml:space="preserve">Will update Gray Jay so things are ready to go live for registration. </w:t>
      </w:r>
    </w:p>
    <w:p w14:paraId="77C0D38B" w14:textId="3E6ECADD" w:rsidR="00747B88" w:rsidRPr="00B071A7" w:rsidRDefault="00747B88" w:rsidP="002646B3">
      <w:pPr>
        <w:pStyle w:val="ListNumber"/>
        <w:numPr>
          <w:ilvl w:val="0"/>
          <w:numId w:val="0"/>
        </w:numPr>
        <w:ind w:left="173"/>
        <w:rPr>
          <w:color w:val="242424"/>
          <w:sz w:val="23"/>
          <w:szCs w:val="23"/>
        </w:rPr>
      </w:pPr>
      <w:r>
        <w:rPr>
          <w:b/>
          <w:bCs/>
          <w:color w:val="242424"/>
          <w:sz w:val="23"/>
          <w:szCs w:val="23"/>
        </w:rPr>
        <w:t xml:space="preserve">RIC – </w:t>
      </w:r>
    </w:p>
    <w:p w14:paraId="34371FD1" w14:textId="3C3579A2" w:rsidR="00747B88" w:rsidRDefault="00747B88" w:rsidP="002646B3">
      <w:pPr>
        <w:pStyle w:val="ListNumber"/>
        <w:numPr>
          <w:ilvl w:val="0"/>
          <w:numId w:val="0"/>
        </w:numPr>
        <w:ind w:left="173"/>
        <w:rPr>
          <w:color w:val="242424"/>
          <w:sz w:val="23"/>
          <w:szCs w:val="23"/>
        </w:rPr>
      </w:pPr>
      <w:r>
        <w:rPr>
          <w:b/>
          <w:bCs/>
          <w:color w:val="242424"/>
          <w:sz w:val="23"/>
          <w:szCs w:val="23"/>
        </w:rPr>
        <w:t xml:space="preserve">Fundraising – </w:t>
      </w:r>
      <w:r w:rsidR="00BC0B0F">
        <w:rPr>
          <w:color w:val="242424"/>
          <w:sz w:val="23"/>
          <w:szCs w:val="23"/>
        </w:rPr>
        <w:t>We have received several grants for equipment that we were expecting to receive.</w:t>
      </w:r>
      <w:r w:rsidR="00D54CA4">
        <w:rPr>
          <w:color w:val="242424"/>
          <w:sz w:val="23"/>
          <w:szCs w:val="23"/>
        </w:rPr>
        <w:t>.</w:t>
      </w:r>
    </w:p>
    <w:p w14:paraId="07368E0B" w14:textId="6A881098" w:rsidR="00D54CA4" w:rsidRPr="00D54CA4" w:rsidRDefault="00D54CA4" w:rsidP="002646B3">
      <w:pPr>
        <w:pStyle w:val="ListNumber"/>
        <w:numPr>
          <w:ilvl w:val="0"/>
          <w:numId w:val="0"/>
        </w:numPr>
        <w:ind w:left="173"/>
        <w:rPr>
          <w:color w:val="242424"/>
          <w:sz w:val="23"/>
          <w:szCs w:val="23"/>
        </w:rPr>
      </w:pPr>
      <w:r>
        <w:rPr>
          <w:b/>
          <w:bCs/>
          <w:color w:val="242424"/>
          <w:sz w:val="23"/>
          <w:szCs w:val="23"/>
        </w:rPr>
        <w:lastRenderedPageBreak/>
        <w:tab/>
      </w:r>
      <w:r>
        <w:rPr>
          <w:color w:val="242424"/>
          <w:sz w:val="23"/>
          <w:szCs w:val="23"/>
        </w:rPr>
        <w:t xml:space="preserve"> </w:t>
      </w:r>
    </w:p>
    <w:p w14:paraId="5E6E457C" w14:textId="77777777" w:rsidR="00747B88" w:rsidRPr="0086711F" w:rsidRDefault="00747B88" w:rsidP="002646B3">
      <w:pPr>
        <w:pStyle w:val="ListNumber"/>
        <w:numPr>
          <w:ilvl w:val="0"/>
          <w:numId w:val="0"/>
        </w:numPr>
        <w:ind w:left="173"/>
        <w:rPr>
          <w:b/>
          <w:bCs/>
          <w:color w:val="242424"/>
          <w:sz w:val="23"/>
          <w:szCs w:val="23"/>
        </w:rPr>
      </w:pPr>
    </w:p>
    <w:p w14:paraId="41C375B5" w14:textId="672B913B" w:rsidR="00F0294A" w:rsidRDefault="00747B88" w:rsidP="00F0294A">
      <w:pPr>
        <w:pStyle w:val="ListNumber"/>
        <w:rPr>
          <w:b/>
          <w:bCs/>
          <w:u w:val="single"/>
        </w:rPr>
      </w:pPr>
      <w:r>
        <w:rPr>
          <w:b/>
          <w:bCs/>
          <w:u w:val="single"/>
        </w:rPr>
        <w:t>New Business</w:t>
      </w:r>
    </w:p>
    <w:p w14:paraId="472A8070" w14:textId="3831295F" w:rsidR="00323B03" w:rsidRDefault="00323B03" w:rsidP="00323B03">
      <w:pPr>
        <w:pStyle w:val="ListNumber"/>
        <w:numPr>
          <w:ilvl w:val="0"/>
          <w:numId w:val="0"/>
        </w:numPr>
        <w:ind w:left="173"/>
      </w:pPr>
      <w:r>
        <w:rPr>
          <w:b/>
          <w:bCs/>
          <w:u w:val="single"/>
        </w:rPr>
        <w:t xml:space="preserve">Registration- </w:t>
      </w:r>
      <w:r>
        <w:t xml:space="preserve"> </w:t>
      </w:r>
      <w:r w:rsidR="000C5468">
        <w:t xml:space="preserve">Gray Jay </w:t>
      </w:r>
      <w:r w:rsidR="00FC56CB">
        <w:t>Team App</w:t>
      </w:r>
      <w:r w:rsidR="00EA4722">
        <w:t xml:space="preserve"> vote to approve the Ultra</w:t>
      </w:r>
      <w:r w:rsidR="00BD55FD">
        <w:t xml:space="preserve"> Gray Jay. </w:t>
      </w:r>
    </w:p>
    <w:p w14:paraId="77F155F0" w14:textId="3FFF3B4F" w:rsidR="00BD55FD" w:rsidRDefault="009F7585" w:rsidP="00047F5E">
      <w:pPr>
        <w:pStyle w:val="ListNumber"/>
        <w:numPr>
          <w:ilvl w:val="0"/>
          <w:numId w:val="17"/>
        </w:numPr>
      </w:pPr>
      <w:r>
        <w:t>Motion to approve made by Amber, Second by Shawn</w:t>
      </w:r>
    </w:p>
    <w:p w14:paraId="4FBDA7D9" w14:textId="4629623B" w:rsidR="009F7585" w:rsidRDefault="009F7585" w:rsidP="009F7585">
      <w:pPr>
        <w:pStyle w:val="ListNumber"/>
        <w:numPr>
          <w:ilvl w:val="0"/>
          <w:numId w:val="0"/>
        </w:numPr>
        <w:ind w:left="173" w:hanging="173"/>
      </w:pPr>
      <w:r>
        <w:rPr>
          <w:b/>
          <w:bCs/>
          <w:u w:val="single"/>
        </w:rPr>
        <w:t xml:space="preserve">Evaluation Aspect - </w:t>
      </w:r>
      <w:r>
        <w:t xml:space="preserve"> </w:t>
      </w:r>
      <w:r w:rsidR="00F752F3">
        <w:t>How to do t</w:t>
      </w:r>
      <w:r w:rsidR="00E54D62">
        <w:t xml:space="preserve">ryouts </w:t>
      </w:r>
      <w:r w:rsidR="00CA02DC">
        <w:t xml:space="preserve">? Continue as </w:t>
      </w:r>
      <w:r w:rsidR="004B02B6">
        <w:t xml:space="preserve">we are or </w:t>
      </w:r>
      <w:r w:rsidR="001F4E68">
        <w:t>use the new tryout app?</w:t>
      </w:r>
    </w:p>
    <w:p w14:paraId="403B6F85" w14:textId="4567AED6" w:rsidR="00A3002F" w:rsidRDefault="00A3002F" w:rsidP="00047F5E">
      <w:pPr>
        <w:pStyle w:val="ListNumber"/>
        <w:numPr>
          <w:ilvl w:val="0"/>
          <w:numId w:val="18"/>
        </w:numPr>
      </w:pPr>
      <w:r>
        <w:t>We will reach out to Chad and ask a few more questions to setup the evaluators for success and rule out any concerns.</w:t>
      </w:r>
    </w:p>
    <w:p w14:paraId="03F742FE" w14:textId="36971EDD" w:rsidR="00A3002F" w:rsidRDefault="00C34E65" w:rsidP="00C34E65">
      <w:pPr>
        <w:pStyle w:val="ListNumber"/>
        <w:numPr>
          <w:ilvl w:val="0"/>
          <w:numId w:val="0"/>
        </w:numPr>
        <w:ind w:left="173" w:hanging="173"/>
      </w:pPr>
      <w:r>
        <w:rPr>
          <w:b/>
          <w:bCs/>
          <w:u w:val="single"/>
        </w:rPr>
        <w:t>Registration Fees for upcoming season</w:t>
      </w:r>
    </w:p>
    <w:p w14:paraId="1BE2F480" w14:textId="7E204FF6" w:rsidR="00C34E65" w:rsidRDefault="009E3E05" w:rsidP="00047F5E">
      <w:pPr>
        <w:pStyle w:val="ListNumber"/>
        <w:numPr>
          <w:ilvl w:val="0"/>
          <w:numId w:val="18"/>
        </w:numPr>
      </w:pPr>
      <w:r>
        <w:t>The goal is to attempt to keep registration fees where they were from last year if possible.</w:t>
      </w:r>
    </w:p>
    <w:p w14:paraId="32552A1A" w14:textId="5301A988" w:rsidR="009E3E05" w:rsidRDefault="00BB0DF1" w:rsidP="00047F5E">
      <w:pPr>
        <w:pStyle w:val="ListNumber"/>
        <w:numPr>
          <w:ilvl w:val="0"/>
          <w:numId w:val="18"/>
        </w:numPr>
      </w:pPr>
      <w:r>
        <w:t>Pre- t</w:t>
      </w:r>
      <w:r w:rsidR="00BF5F01">
        <w:t xml:space="preserve">ryout skates / </w:t>
      </w:r>
      <w:r>
        <w:t xml:space="preserve">evaluation skates. Costs will be </w:t>
      </w:r>
    </w:p>
    <w:p w14:paraId="210EA5EC" w14:textId="7271D72D" w:rsidR="006E19E1" w:rsidRPr="00502703" w:rsidRDefault="006E19E1" w:rsidP="00047F5E">
      <w:pPr>
        <w:pStyle w:val="ListNumber"/>
        <w:numPr>
          <w:ilvl w:val="0"/>
          <w:numId w:val="18"/>
        </w:numPr>
      </w:pPr>
      <w:r>
        <w:rPr>
          <w:rFonts w:ascii="Helvetica" w:hAnsi="Helvetica" w:cs="Helvetica"/>
          <w:b/>
          <w:bCs/>
          <w:color w:val="000000"/>
          <w:sz w:val="18"/>
          <w:szCs w:val="18"/>
          <w:shd w:val="clear" w:color="auto" w:fill="FFFFFF"/>
        </w:rPr>
        <w:t xml:space="preserve">Vote on registration fee staying the same = </w:t>
      </w:r>
      <w:r w:rsidR="00502703">
        <w:rPr>
          <w:rFonts w:ascii="Helvetica" w:hAnsi="Helvetica" w:cs="Helvetica"/>
          <w:color w:val="000000"/>
          <w:sz w:val="18"/>
          <w:szCs w:val="18"/>
          <w:shd w:val="clear" w:color="auto" w:fill="FFFFFF"/>
        </w:rPr>
        <w:t>Motion to approve by Tyler Second by Jenn</w:t>
      </w:r>
    </w:p>
    <w:p w14:paraId="2E31B852" w14:textId="36643AFC" w:rsidR="00502703" w:rsidRPr="003E38BF" w:rsidRDefault="002B0D97" w:rsidP="00047F5E">
      <w:pPr>
        <w:pStyle w:val="ListNumber"/>
        <w:numPr>
          <w:ilvl w:val="0"/>
          <w:numId w:val="18"/>
        </w:numPr>
      </w:pPr>
      <w:r>
        <w:rPr>
          <w:rFonts w:ascii="Helvetica" w:hAnsi="Helvetica" w:cs="Helvetica"/>
          <w:b/>
          <w:bCs/>
          <w:color w:val="000000"/>
          <w:sz w:val="18"/>
          <w:szCs w:val="18"/>
          <w:shd w:val="clear" w:color="auto" w:fill="FFFFFF"/>
        </w:rPr>
        <w:t xml:space="preserve">Vote on pre-tryout costs increasing to $80 </w:t>
      </w:r>
      <w:r w:rsidR="00800080">
        <w:rPr>
          <w:rFonts w:ascii="Helvetica" w:hAnsi="Helvetica" w:cs="Helvetica"/>
          <w:b/>
          <w:bCs/>
          <w:color w:val="000000"/>
          <w:sz w:val="18"/>
          <w:szCs w:val="18"/>
          <w:shd w:val="clear" w:color="auto" w:fill="FFFFFF"/>
        </w:rPr>
        <w:t xml:space="preserve">Motion made by Shawn, Seconded by </w:t>
      </w:r>
      <w:r w:rsidR="003E38BF">
        <w:rPr>
          <w:rFonts w:ascii="Helvetica" w:hAnsi="Helvetica" w:cs="Helvetica"/>
          <w:b/>
          <w:bCs/>
          <w:color w:val="000000"/>
          <w:sz w:val="18"/>
          <w:szCs w:val="18"/>
          <w:shd w:val="clear" w:color="auto" w:fill="FFFFFF"/>
        </w:rPr>
        <w:t>Melissa</w:t>
      </w:r>
    </w:p>
    <w:p w14:paraId="752B8A5B" w14:textId="563DCCF7" w:rsidR="003E38BF" w:rsidRPr="003E38BF" w:rsidRDefault="003E38BF" w:rsidP="00047F5E">
      <w:pPr>
        <w:pStyle w:val="ListNumber"/>
        <w:numPr>
          <w:ilvl w:val="0"/>
          <w:numId w:val="18"/>
        </w:numPr>
      </w:pPr>
      <w:r>
        <w:rPr>
          <w:rFonts w:ascii="Helvetica" w:hAnsi="Helvetica" w:cs="Helvetica"/>
          <w:b/>
          <w:bCs/>
          <w:color w:val="000000"/>
          <w:sz w:val="18"/>
          <w:szCs w:val="18"/>
          <w:shd w:val="clear" w:color="auto" w:fill="FFFFFF"/>
        </w:rPr>
        <w:t>Vote on Tryout costs to cover ice time $25 Motion made by Jenn, Second by Shawn</w:t>
      </w:r>
    </w:p>
    <w:p w14:paraId="426E5FDC" w14:textId="2662B33F" w:rsidR="00936EAC" w:rsidRDefault="00936EAC" w:rsidP="00047F5E">
      <w:pPr>
        <w:pStyle w:val="ListNumber"/>
        <w:numPr>
          <w:ilvl w:val="0"/>
          <w:numId w:val="18"/>
        </w:numPr>
      </w:pPr>
      <w:r>
        <w:rPr>
          <w:rFonts w:ascii="Helvetica" w:hAnsi="Helvetica" w:cs="Helvetica"/>
          <w:b/>
          <w:bCs/>
          <w:color w:val="000000"/>
          <w:sz w:val="18"/>
          <w:szCs w:val="18"/>
          <w:shd w:val="clear" w:color="auto" w:fill="FFFFFF"/>
        </w:rPr>
        <w:t>Vote on tickets = Motion made by Jenn Second by Melissa</w:t>
      </w:r>
    </w:p>
    <w:p w14:paraId="4BAD2EBD" w14:textId="3C3D2D6F" w:rsidR="003A59E7" w:rsidRDefault="003A59E7" w:rsidP="003A59E7">
      <w:pPr>
        <w:pStyle w:val="ListNumber"/>
        <w:numPr>
          <w:ilvl w:val="0"/>
          <w:numId w:val="0"/>
        </w:numPr>
        <w:ind w:left="1800"/>
      </w:pPr>
      <w:r>
        <w:t>-</w:t>
      </w:r>
      <w:r>
        <w:sym w:font="Wingdings" w:char="F0E0"/>
      </w:r>
      <w:r>
        <w:t xml:space="preserve"> </w:t>
      </w:r>
      <w:r w:rsidR="009E13EC">
        <w:t xml:space="preserve">Draw date to be </w:t>
      </w:r>
      <w:r w:rsidR="008764BB">
        <w:t>October 16</w:t>
      </w:r>
      <w:r w:rsidR="008764BB" w:rsidRPr="008764BB">
        <w:rPr>
          <w:vertAlign w:val="superscript"/>
        </w:rPr>
        <w:t>th</w:t>
      </w:r>
      <w:r w:rsidR="008764BB">
        <w:t xml:space="preserve"> </w:t>
      </w:r>
    </w:p>
    <w:p w14:paraId="5451256C" w14:textId="3F76C9F6" w:rsidR="008764BB" w:rsidRDefault="008764BB" w:rsidP="008764BB">
      <w:pPr>
        <w:pStyle w:val="ListNumber"/>
        <w:numPr>
          <w:ilvl w:val="0"/>
          <w:numId w:val="0"/>
        </w:numPr>
        <w:ind w:left="173" w:hanging="173"/>
      </w:pPr>
      <w:r>
        <w:tab/>
      </w:r>
      <w:r>
        <w:tab/>
      </w:r>
      <w:r>
        <w:tab/>
      </w:r>
      <w:r w:rsidRPr="00F60380">
        <w:rPr>
          <w:b/>
          <w:bCs/>
          <w:u w:val="single"/>
        </w:rPr>
        <w:t>-&gt;</w:t>
      </w:r>
      <w:r>
        <w:t xml:space="preserve"> </w:t>
      </w:r>
      <w:r w:rsidR="00345FDB">
        <w:t xml:space="preserve">Spend up </w:t>
      </w:r>
      <w:r w:rsidR="00DC662F">
        <w:t xml:space="preserve">to $25 per tote for jersey storage and jersey policy will say tote must be returned or a charge for the tote </w:t>
      </w:r>
      <w:r w:rsidR="00F60380">
        <w:t xml:space="preserve">will be </w:t>
      </w:r>
      <w:r w:rsidR="00916C56">
        <w:t>enforced</w:t>
      </w:r>
      <w:r w:rsidR="00F60380">
        <w:t>.</w:t>
      </w:r>
    </w:p>
    <w:p w14:paraId="3FC3C2BE" w14:textId="77777777" w:rsidR="00F60380" w:rsidRDefault="00F60380" w:rsidP="008764BB">
      <w:pPr>
        <w:pStyle w:val="ListNumber"/>
        <w:numPr>
          <w:ilvl w:val="0"/>
          <w:numId w:val="0"/>
        </w:numPr>
        <w:ind w:left="173" w:hanging="173"/>
      </w:pPr>
    </w:p>
    <w:p w14:paraId="72833259" w14:textId="7E2D8E5A" w:rsidR="00F60380" w:rsidRPr="007C2154" w:rsidRDefault="0056297E" w:rsidP="00047F5E">
      <w:pPr>
        <w:pStyle w:val="ListNumber"/>
        <w:numPr>
          <w:ilvl w:val="0"/>
          <w:numId w:val="18"/>
        </w:numPr>
        <w:rPr>
          <w:b/>
          <w:bCs/>
          <w:u w:val="single"/>
        </w:rPr>
      </w:pPr>
      <w:r>
        <w:t xml:space="preserve">Tyler to </w:t>
      </w:r>
      <w:r w:rsidR="0073704E">
        <w:t xml:space="preserve">touch base with Jeanette on the next meeting regarding ice time. </w:t>
      </w:r>
      <w:r w:rsidR="007C2154">
        <w:t>Some things need to be confirmed.</w:t>
      </w:r>
    </w:p>
    <w:p w14:paraId="05D12A53" w14:textId="24BC9A9E" w:rsidR="007C2154" w:rsidRPr="00FE5ED5" w:rsidRDefault="00780E6F" w:rsidP="00047F5E">
      <w:pPr>
        <w:pStyle w:val="ListNumber"/>
        <w:numPr>
          <w:ilvl w:val="0"/>
          <w:numId w:val="18"/>
        </w:numPr>
        <w:rPr>
          <w:b/>
          <w:bCs/>
          <w:u w:val="single"/>
        </w:rPr>
      </w:pPr>
      <w:r>
        <w:t xml:space="preserve">Motion made to </w:t>
      </w:r>
      <w:r w:rsidR="00BC639D">
        <w:t xml:space="preserve">book development ice </w:t>
      </w:r>
      <w:r w:rsidR="00FE5ED5">
        <w:t>in Lunenburg and confirm and get Josh planning if possible.     Motion made by Jenn, Second by Amanda</w:t>
      </w:r>
    </w:p>
    <w:p w14:paraId="5C8E28F7" w14:textId="0AAF9297" w:rsidR="00FE5ED5" w:rsidRPr="00EF3C44" w:rsidRDefault="00E735A6" w:rsidP="00047F5E">
      <w:pPr>
        <w:pStyle w:val="ListNumber"/>
        <w:numPr>
          <w:ilvl w:val="0"/>
          <w:numId w:val="18"/>
        </w:numPr>
        <w:rPr>
          <w:b/>
          <w:bCs/>
          <w:u w:val="single"/>
        </w:rPr>
      </w:pPr>
      <w:r>
        <w:lastRenderedPageBreak/>
        <w:t>Tyler to touch base with Vanessa</w:t>
      </w:r>
      <w:r w:rsidR="00B96EC1">
        <w:t xml:space="preserve">, </w:t>
      </w:r>
      <w:r w:rsidR="00EF3C44">
        <w:t xml:space="preserve">post volunteer </w:t>
      </w:r>
      <w:r w:rsidR="001809A7">
        <w:t>form again via FB, &amp; email threads. (Coaches / All) Set deadline to Aug 15</w:t>
      </w:r>
      <w:r w:rsidR="001809A7" w:rsidRPr="001809A7">
        <w:rPr>
          <w:vertAlign w:val="superscript"/>
        </w:rPr>
        <w:t>th</w:t>
      </w:r>
      <w:r w:rsidR="001809A7">
        <w:t xml:space="preserve"> to gain feedback.</w:t>
      </w:r>
    </w:p>
    <w:p w14:paraId="29D43C1B" w14:textId="3EB8A48A" w:rsidR="00EF3C44" w:rsidRPr="001809A7" w:rsidRDefault="00EF3C44" w:rsidP="00047F5E">
      <w:pPr>
        <w:pStyle w:val="ListNumber"/>
        <w:numPr>
          <w:ilvl w:val="0"/>
          <w:numId w:val="18"/>
        </w:numPr>
        <w:rPr>
          <w:b/>
          <w:bCs/>
          <w:u w:val="single"/>
        </w:rPr>
      </w:pPr>
      <w:r>
        <w:t>Amber made motion to waive goalie re</w:t>
      </w:r>
      <w:r w:rsidR="004C2A8B">
        <w:t xml:space="preserve">duce goalie </w:t>
      </w:r>
      <w:r w:rsidR="00BE73AD">
        <w:t>registration to</w:t>
      </w:r>
      <w:r w:rsidR="004C2A8B">
        <w:t xml:space="preserve"> $100 to just cover</w:t>
      </w:r>
      <w:r>
        <w:t xml:space="preserve"> organization costs. Seconded by Jenn. </w:t>
      </w:r>
      <w:r w:rsidR="004C2A8B">
        <w:t xml:space="preserve">Tyler &amp; Shawn </w:t>
      </w:r>
      <w:r w:rsidR="00BE73AD">
        <w:t>withheld their votes to avoid any conflict of interest.</w:t>
      </w:r>
    </w:p>
    <w:p w14:paraId="240B0B93" w14:textId="77777777" w:rsidR="001809A7" w:rsidRDefault="001809A7" w:rsidP="00153967">
      <w:pPr>
        <w:pStyle w:val="ListNumber"/>
        <w:numPr>
          <w:ilvl w:val="0"/>
          <w:numId w:val="0"/>
        </w:numPr>
        <w:ind w:left="173" w:hanging="173"/>
      </w:pPr>
    </w:p>
    <w:p w14:paraId="165BFE23" w14:textId="51FDE8A9" w:rsidR="00153967" w:rsidRPr="00BE73AD" w:rsidRDefault="00153967" w:rsidP="00153967">
      <w:pPr>
        <w:pStyle w:val="ListNumber"/>
        <w:numPr>
          <w:ilvl w:val="0"/>
          <w:numId w:val="0"/>
        </w:numPr>
        <w:ind w:left="173" w:hanging="173"/>
        <w:rPr>
          <w:b/>
          <w:bCs/>
          <w:u w:val="single"/>
        </w:rPr>
      </w:pPr>
      <w:r>
        <w:t xml:space="preserve">Meeting Adjourned at 7:21 </w:t>
      </w:r>
    </w:p>
    <w:p w14:paraId="5CAAAECD" w14:textId="77777777" w:rsidR="00BE73AD" w:rsidRPr="00EF3C44" w:rsidRDefault="00BE73AD" w:rsidP="00516AFB">
      <w:pPr>
        <w:pStyle w:val="ListNumber"/>
        <w:numPr>
          <w:ilvl w:val="0"/>
          <w:numId w:val="0"/>
        </w:numPr>
        <w:ind w:left="1800"/>
        <w:rPr>
          <w:b/>
          <w:bCs/>
          <w:u w:val="single"/>
        </w:rPr>
      </w:pPr>
    </w:p>
    <w:p w14:paraId="036FAC58" w14:textId="77777777" w:rsidR="00F60380" w:rsidRDefault="00F60380" w:rsidP="008764BB">
      <w:pPr>
        <w:pStyle w:val="ListNumber"/>
        <w:numPr>
          <w:ilvl w:val="0"/>
          <w:numId w:val="0"/>
        </w:numPr>
        <w:ind w:left="173" w:hanging="173"/>
      </w:pPr>
    </w:p>
    <w:p w14:paraId="438B2DF7" w14:textId="77777777" w:rsidR="00F60380" w:rsidRPr="00C34E65" w:rsidRDefault="00F60380" w:rsidP="008764BB">
      <w:pPr>
        <w:pStyle w:val="ListNumber"/>
        <w:numPr>
          <w:ilvl w:val="0"/>
          <w:numId w:val="0"/>
        </w:numPr>
        <w:ind w:left="173" w:hanging="173"/>
      </w:pPr>
    </w:p>
    <w:p w14:paraId="54DDE1C9" w14:textId="77777777" w:rsidR="006D3B8F" w:rsidRDefault="006D3B8F" w:rsidP="006D3B8F">
      <w:pPr>
        <w:pStyle w:val="ListNumber"/>
        <w:numPr>
          <w:ilvl w:val="0"/>
          <w:numId w:val="0"/>
        </w:numPr>
        <w:ind w:left="720"/>
      </w:pPr>
    </w:p>
    <w:p w14:paraId="2AC16C89" w14:textId="77777777" w:rsidR="006D3B8F" w:rsidRDefault="006D3B8F" w:rsidP="006D3B8F">
      <w:pPr>
        <w:pStyle w:val="ListNumber"/>
        <w:numPr>
          <w:ilvl w:val="0"/>
          <w:numId w:val="0"/>
        </w:numPr>
        <w:ind w:left="720"/>
      </w:pPr>
    </w:p>
    <w:p w14:paraId="5AF6F5DB" w14:textId="23B58CF6" w:rsidR="006D3B8F" w:rsidRDefault="006D3B8F" w:rsidP="006D3B8F">
      <w:pPr>
        <w:pStyle w:val="ListNumber"/>
        <w:numPr>
          <w:ilvl w:val="0"/>
          <w:numId w:val="0"/>
        </w:numPr>
        <w:ind w:left="720"/>
      </w:pPr>
    </w:p>
    <w:p w14:paraId="3263BABB" w14:textId="05671993" w:rsidR="00F63710" w:rsidRDefault="00F63710" w:rsidP="00561A81">
      <w:pPr>
        <w:pStyle w:val="ListNumber"/>
        <w:numPr>
          <w:ilvl w:val="0"/>
          <w:numId w:val="0"/>
        </w:numPr>
        <w:ind w:left="720"/>
      </w:pPr>
    </w:p>
    <w:p w14:paraId="557CF650" w14:textId="77777777" w:rsidR="006A798F" w:rsidRPr="00F434AC" w:rsidRDefault="006A798F" w:rsidP="00747B88">
      <w:pPr>
        <w:pStyle w:val="ListNumber"/>
        <w:numPr>
          <w:ilvl w:val="0"/>
          <w:numId w:val="0"/>
        </w:numPr>
        <w:ind w:left="173"/>
      </w:pPr>
    </w:p>
    <w:sectPr w:rsidR="006A798F" w:rsidRPr="00F434AC" w:rsidSect="00C53781">
      <w:headerReference w:type="default" r:id="rId12"/>
      <w:pgSz w:w="12240" w:h="15840" w:code="1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FDC17C" w14:textId="77777777" w:rsidR="00DC36C6" w:rsidRDefault="00DC36C6" w:rsidP="001E7D29">
      <w:pPr>
        <w:spacing w:after="0" w:line="240" w:lineRule="auto"/>
      </w:pPr>
      <w:r>
        <w:separator/>
      </w:r>
    </w:p>
  </w:endnote>
  <w:endnote w:type="continuationSeparator" w:id="0">
    <w:p w14:paraId="120FAA09" w14:textId="77777777" w:rsidR="00DC36C6" w:rsidRDefault="00DC36C6" w:rsidP="001E7D29">
      <w:pPr>
        <w:spacing w:after="0" w:line="240" w:lineRule="auto"/>
      </w:pPr>
      <w:r>
        <w:continuationSeparator/>
      </w:r>
    </w:p>
  </w:endnote>
  <w:endnote w:type="continuationNotice" w:id="1">
    <w:p w14:paraId="196A2C1B" w14:textId="77777777" w:rsidR="00DC36C6" w:rsidRDefault="00DC36C6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91855C" w14:textId="77777777" w:rsidR="00DC36C6" w:rsidRDefault="00DC36C6" w:rsidP="001E7D29">
      <w:pPr>
        <w:spacing w:after="0" w:line="240" w:lineRule="auto"/>
      </w:pPr>
      <w:r>
        <w:separator/>
      </w:r>
    </w:p>
  </w:footnote>
  <w:footnote w:type="continuationSeparator" w:id="0">
    <w:p w14:paraId="6C802D04" w14:textId="77777777" w:rsidR="00DC36C6" w:rsidRDefault="00DC36C6" w:rsidP="001E7D29">
      <w:pPr>
        <w:spacing w:after="0" w:line="240" w:lineRule="auto"/>
      </w:pPr>
      <w:r>
        <w:continuationSeparator/>
      </w:r>
    </w:p>
  </w:footnote>
  <w:footnote w:type="continuationNotice" w:id="1">
    <w:p w14:paraId="550B526C" w14:textId="77777777" w:rsidR="00DC36C6" w:rsidRDefault="00DC36C6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69E56F" w14:textId="26CA7DDE" w:rsidR="00066754" w:rsidRDefault="002646B3" w:rsidP="00015440">
    <w:pPr>
      <w:pStyle w:val="Header"/>
      <w:rPr>
        <w:noProof/>
      </w:rPr>
    </w:pPr>
    <w:r>
      <w:rPr>
        <w:noProof/>
      </w:rPr>
      <w:t xml:space="preserve">                   </w:t>
    </w:r>
    <w:r>
      <w:rPr>
        <w:noProof/>
      </w:rPr>
      <w:drawing>
        <wp:inline distT="0" distB="0" distL="0" distR="0" wp14:anchorId="41833E73" wp14:editId="62FF95C5">
          <wp:extent cx="1022350" cy="1009650"/>
          <wp:effectExtent l="0" t="0" r="6350" b="0"/>
          <wp:docPr id="1024030085" name="Picture 1" descr="South Shore Lumberjacks Minor Hockey 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outh Shore Lumberjacks Minor Hockey ..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350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E3951"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5C6E0752" wp14:editId="041BCE54">
              <wp:simplePos x="0" y="0"/>
              <mc:AlternateContent>
                <mc:Choice Requires="wp14">
                  <wp:positionH relativeFrom="page">
                    <wp14:pctPosHOffset>-3200</wp14:pctPosHOffset>
                  </wp:positionH>
                </mc:Choice>
                <mc:Fallback>
                  <wp:positionH relativeFrom="page">
                    <wp:posOffset>-248285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-13200</wp14:pctPosVOffset>
                  </wp:positionV>
                </mc:Choice>
                <mc:Fallback>
                  <wp:positionV relativeFrom="page">
                    <wp:posOffset>-1327150</wp:posOffset>
                  </wp:positionV>
                </mc:Fallback>
              </mc:AlternateContent>
              <wp:extent cx="8132725" cy="12165650"/>
              <wp:effectExtent l="0" t="0" r="0" b="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725" cy="12165650"/>
                        <a:chOff x="0" y="0"/>
                        <a:chExt cx="8132725" cy="12165650"/>
                      </a:xfrm>
                    </wpg:grpSpPr>
                    <wps:wsp>
                      <wps:cNvPr id="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4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104600</wp14:pctWidth>
              </wp14:sizeRelH>
              <wp14:sizeRelV relativeFrom="page">
                <wp14:pctHeight>121000</wp14:pctHeight>
              </wp14:sizeRelV>
            </wp:anchor>
          </w:drawing>
        </mc:Choice>
        <mc:Fallback>
          <w:pict>
            <v:group w14:anchorId="5FCF50CF" id="Group 3" o:spid="_x0000_s1026" alt="&quot;&quot;" style="position:absolute;margin-left:0;margin-top:0;width:640.35pt;height:957.95pt;z-index:-251658240;mso-width-percent:1046;mso-height-percent:1210;mso-left-percent:-32;mso-top-percent:-132;mso-position-horizontal-relative:page;mso-position-vertical-relative:page;mso-width-percent:1046;mso-height-percent:1210;mso-left-percent:-32;mso-top-percent:-132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">
              <v:shape id="Freeform: Shape 10" o:spid="_x0000_s1027" alt="&quot;&quot;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alt="&quot;&quot;" style="position:absolute;left:2922;top:4430;width:32268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alt="&quot;&quot;" style="position:absolute;left:23944;top:12160;width:56146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Freeform: Shape 10" o:spid="_x0000_s1030" alt="&quot;&quot;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alt="&quot;&quot;" style="position:absolute;left:5184;top:2969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alt="&quot;&quot;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alt="&quot;&quot;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alt="&quot;&quot;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alt="&quot;&quot;" style="position:absolute;left:35916;top:14800;width:6546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alt="&quot;&quot;" style="position:absolute;left:36293;top:21870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w:t xml:space="preserve">     </w:t>
    </w:r>
    <w:r w:rsidR="00066754">
      <w:rPr>
        <w:noProof/>
      </w:rPr>
      <w:t xml:space="preserve"> </w:t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680"/>
    </w:tblGrid>
    <w:tr w:rsidR="00066754" w:rsidRPr="00812880" w14:paraId="1DB1498B" w14:textId="77777777" w:rsidTr="00015440">
      <w:trPr>
        <w:jc w:val="right"/>
      </w:trPr>
      <w:tc>
        <w:tcPr>
          <w:tcW w:w="432" w:type="dxa"/>
          <w:vAlign w:val="bottom"/>
        </w:tcPr>
        <w:p w14:paraId="7393B913" w14:textId="77777777" w:rsidR="00066754" w:rsidRPr="00812880" w:rsidRDefault="00066754" w:rsidP="00812880">
          <w:pPr>
            <w:pStyle w:val="Header"/>
          </w:pPr>
          <w:r w:rsidRPr="00812880">
            <w:rPr>
              <w:noProof/>
            </w:rPr>
            <w:drawing>
              <wp:inline distT="0" distB="0" distL="0" distR="0" wp14:anchorId="78F0F283" wp14:editId="4E948439">
                <wp:extent cx="137160" cy="137160"/>
                <wp:effectExtent l="0" t="0" r="0" b="0"/>
                <wp:docPr id="8" name="Graphic 8" descr="Ho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2">
                          <a:extLs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0530015F" w14:textId="62FE8AE5" w:rsidR="00066754" w:rsidRPr="00812880" w:rsidRDefault="002646B3" w:rsidP="00812880">
          <w:pPr>
            <w:pStyle w:val="Header"/>
          </w:pPr>
          <w:r>
            <w:t>South Shore Minor Hockey Association</w:t>
          </w:r>
        </w:p>
      </w:tc>
    </w:tr>
    <w:tr w:rsidR="00066754" w:rsidRPr="00812880" w14:paraId="2799FB37" w14:textId="77777777" w:rsidTr="00015440">
      <w:trPr>
        <w:jc w:val="right"/>
      </w:trPr>
      <w:tc>
        <w:tcPr>
          <w:tcW w:w="432" w:type="dxa"/>
          <w:vAlign w:val="bottom"/>
        </w:tcPr>
        <w:p w14:paraId="355F1D88" w14:textId="77777777" w:rsidR="00066754" w:rsidRPr="00812880" w:rsidRDefault="00066754" w:rsidP="00812880">
          <w:pPr>
            <w:pStyle w:val="Header"/>
          </w:pPr>
          <w:r w:rsidRPr="00812880">
            <w:rPr>
              <w:noProof/>
            </w:rPr>
            <w:drawing>
              <wp:inline distT="0" distB="0" distL="0" distR="0" wp14:anchorId="32A169A1" wp14:editId="755E270B">
                <wp:extent cx="137160" cy="137160"/>
                <wp:effectExtent l="0" t="0" r="0" b="0"/>
                <wp:docPr id="14" name="Graphic 14" descr="Daily Calend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4">
                          <a:extLst>
                            <a:ext uri="{96DAC541-7B7A-43D3-8B79-37D633B846F1}">
                              <asvg:svgBlip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1CFCC18D" w14:textId="6A202C94" w:rsidR="00066754" w:rsidRPr="00812880" w:rsidRDefault="00000000" w:rsidP="00AB04B9">
          <w:pPr>
            <w:pStyle w:val="Header"/>
          </w:pPr>
          <w:sdt>
            <w:sdtPr>
              <w:rPr>
                <w:rStyle w:val="Strong"/>
              </w:rPr>
              <w:id w:val="-720747057"/>
              <w:temporary/>
              <w:showingPlcHdr/>
              <w15:appearance w15:val="hidden"/>
            </w:sdtPr>
            <w:sdtContent>
              <w:r w:rsidR="00AF1A52" w:rsidRPr="00AF1A52">
                <w:rPr>
                  <w:rStyle w:val="Strong"/>
                </w:rPr>
                <w:t>Date:</w:t>
              </w:r>
            </w:sdtContent>
          </w:sdt>
          <w:r w:rsidR="00066754" w:rsidRPr="00812880">
            <w:t xml:space="preserve"> </w:t>
          </w:r>
          <w:r w:rsidR="000D509D">
            <w:t xml:space="preserve">July </w:t>
          </w:r>
          <w:r w:rsidR="00AB04B9">
            <w:t>24</w:t>
          </w:r>
          <w:r w:rsidR="002646B3">
            <w:t>, 2024</w:t>
          </w:r>
        </w:p>
      </w:tc>
    </w:tr>
    <w:tr w:rsidR="00066754" w:rsidRPr="00812880" w14:paraId="1E6795DA" w14:textId="77777777" w:rsidTr="00015440">
      <w:trPr>
        <w:jc w:val="right"/>
      </w:trPr>
      <w:tc>
        <w:tcPr>
          <w:tcW w:w="432" w:type="dxa"/>
          <w:vAlign w:val="bottom"/>
        </w:tcPr>
        <w:p w14:paraId="59474146" w14:textId="5A236BF9" w:rsidR="00066754" w:rsidRPr="00812880" w:rsidRDefault="00066754" w:rsidP="00812880">
          <w:pPr>
            <w:pStyle w:val="Header"/>
          </w:pPr>
        </w:p>
      </w:tc>
      <w:tc>
        <w:tcPr>
          <w:tcW w:w="3680" w:type="dxa"/>
          <w:vAlign w:val="bottom"/>
        </w:tcPr>
        <w:p w14:paraId="1DA00189" w14:textId="07E4FBD9" w:rsidR="00066754" w:rsidRPr="00812880" w:rsidRDefault="00066754" w:rsidP="00812880">
          <w:pPr>
            <w:pStyle w:val="Header"/>
          </w:pPr>
        </w:p>
      </w:tc>
    </w:tr>
  </w:tbl>
  <w:p w14:paraId="06EC7EB3" w14:textId="77777777" w:rsidR="002E4F42" w:rsidRPr="00812880" w:rsidRDefault="002E4F42" w:rsidP="008128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997EF1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7E33919"/>
    <w:multiLevelType w:val="hybridMultilevel"/>
    <w:tmpl w:val="47E822D2"/>
    <w:lvl w:ilvl="0" w:tplc="A7F85592">
      <w:numFmt w:val="bullet"/>
      <w:lvlText w:val=""/>
      <w:lvlJc w:val="left"/>
      <w:pPr>
        <w:ind w:left="1080" w:hanging="360"/>
      </w:pPr>
      <w:rPr>
        <w:rFonts w:ascii="Wingdings" w:eastAsia="Times New Roman" w:hAnsi="Wingdings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FAB7FB9"/>
    <w:multiLevelType w:val="hybridMultilevel"/>
    <w:tmpl w:val="542ECAF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5F5CBB"/>
    <w:multiLevelType w:val="hybridMultilevel"/>
    <w:tmpl w:val="3858CF58"/>
    <w:lvl w:ilvl="0" w:tplc="5C4E8496">
      <w:start w:val="1"/>
      <w:numFmt w:val="bullet"/>
      <w:lvlText w:val=""/>
      <w:lvlJc w:val="left"/>
      <w:pPr>
        <w:ind w:left="1080" w:hanging="360"/>
      </w:pPr>
      <w:rPr>
        <w:rFonts w:ascii="Wingdings" w:eastAsia="Times New Roman" w:hAnsi="Wingdings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4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4BF66360"/>
    <w:multiLevelType w:val="hybridMultilevel"/>
    <w:tmpl w:val="6C2C76DA"/>
    <w:lvl w:ilvl="0" w:tplc="C83C2798">
      <w:numFmt w:val="bullet"/>
      <w:lvlText w:val=""/>
      <w:lvlJc w:val="left"/>
      <w:pPr>
        <w:ind w:left="1800" w:hanging="360"/>
      </w:pPr>
      <w:rPr>
        <w:rFonts w:ascii="Wingdings" w:eastAsia="Times New Roman" w:hAnsi="Wingdings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54FA32EC"/>
    <w:multiLevelType w:val="hybridMultilevel"/>
    <w:tmpl w:val="644ADC2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CE7BA0"/>
    <w:multiLevelType w:val="hybridMultilevel"/>
    <w:tmpl w:val="3CCE2234"/>
    <w:lvl w:ilvl="0" w:tplc="66041836">
      <w:numFmt w:val="bullet"/>
      <w:lvlText w:val="-"/>
      <w:lvlJc w:val="left"/>
      <w:pPr>
        <w:ind w:left="1803" w:hanging="360"/>
      </w:pPr>
      <w:rPr>
        <w:rFonts w:ascii="Calibri" w:eastAsia="Times New Roman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2523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43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63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83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03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23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43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63" w:hanging="360"/>
      </w:pPr>
      <w:rPr>
        <w:rFonts w:ascii="Wingdings" w:hAnsi="Wingdings" w:hint="default"/>
      </w:rPr>
    </w:lvl>
  </w:abstractNum>
  <w:abstractNum w:abstractNumId="18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1865098799">
    <w:abstractNumId w:val="8"/>
  </w:num>
  <w:num w:numId="2" w16cid:durableId="801728531">
    <w:abstractNumId w:val="6"/>
  </w:num>
  <w:num w:numId="3" w16cid:durableId="60521899">
    <w:abstractNumId w:val="5"/>
  </w:num>
  <w:num w:numId="4" w16cid:durableId="1275095440">
    <w:abstractNumId w:val="4"/>
  </w:num>
  <w:num w:numId="5" w16cid:durableId="524829957">
    <w:abstractNumId w:val="3"/>
  </w:num>
  <w:num w:numId="6" w16cid:durableId="976837935">
    <w:abstractNumId w:val="2"/>
  </w:num>
  <w:num w:numId="7" w16cid:durableId="710107687">
    <w:abstractNumId w:val="1"/>
  </w:num>
  <w:num w:numId="8" w16cid:durableId="1195846469">
    <w:abstractNumId w:val="0"/>
  </w:num>
  <w:num w:numId="9" w16cid:durableId="1115370814">
    <w:abstractNumId w:val="13"/>
  </w:num>
  <w:num w:numId="10" w16cid:durableId="1059130817">
    <w:abstractNumId w:val="10"/>
  </w:num>
  <w:num w:numId="11" w16cid:durableId="1108355311">
    <w:abstractNumId w:val="14"/>
  </w:num>
  <w:num w:numId="12" w16cid:durableId="1115833715">
    <w:abstractNumId w:val="18"/>
  </w:num>
  <w:num w:numId="13" w16cid:durableId="1489589649">
    <w:abstractNumId w:val="16"/>
  </w:num>
  <w:num w:numId="14" w16cid:durableId="428433955">
    <w:abstractNumId w:val="12"/>
  </w:num>
  <w:num w:numId="15" w16cid:durableId="1411925041">
    <w:abstractNumId w:val="9"/>
  </w:num>
  <w:num w:numId="16" w16cid:durableId="354355411">
    <w:abstractNumId w:val="11"/>
  </w:num>
  <w:num w:numId="17" w16cid:durableId="241179597">
    <w:abstractNumId w:val="17"/>
  </w:num>
  <w:num w:numId="18" w16cid:durableId="567303850">
    <w:abstractNumId w:val="15"/>
  </w:num>
  <w:num w:numId="19" w16cid:durableId="1978023244">
    <w:abstractNumId w:val="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displayBackgroundShape/>
  <w:proofState w:spelling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46B3"/>
    <w:rsid w:val="0000418E"/>
    <w:rsid w:val="000057AA"/>
    <w:rsid w:val="00010F01"/>
    <w:rsid w:val="00015440"/>
    <w:rsid w:val="0001602F"/>
    <w:rsid w:val="00016839"/>
    <w:rsid w:val="00042FB3"/>
    <w:rsid w:val="0004523F"/>
    <w:rsid w:val="00047F5E"/>
    <w:rsid w:val="00055973"/>
    <w:rsid w:val="00057671"/>
    <w:rsid w:val="00061FC4"/>
    <w:rsid w:val="00065535"/>
    <w:rsid w:val="00066754"/>
    <w:rsid w:val="00076A68"/>
    <w:rsid w:val="0008145D"/>
    <w:rsid w:val="000822C6"/>
    <w:rsid w:val="00084752"/>
    <w:rsid w:val="00086540"/>
    <w:rsid w:val="000929E2"/>
    <w:rsid w:val="000A324B"/>
    <w:rsid w:val="000B432D"/>
    <w:rsid w:val="000C5468"/>
    <w:rsid w:val="000D1B52"/>
    <w:rsid w:val="000D445D"/>
    <w:rsid w:val="000D479D"/>
    <w:rsid w:val="000D509D"/>
    <w:rsid w:val="000E2CF5"/>
    <w:rsid w:val="000F47A9"/>
    <w:rsid w:val="000F4987"/>
    <w:rsid w:val="000F65EC"/>
    <w:rsid w:val="001017EF"/>
    <w:rsid w:val="00103670"/>
    <w:rsid w:val="0011573E"/>
    <w:rsid w:val="00125B7C"/>
    <w:rsid w:val="0012634B"/>
    <w:rsid w:val="001269DE"/>
    <w:rsid w:val="001365FB"/>
    <w:rsid w:val="00140DAE"/>
    <w:rsid w:val="0015180F"/>
    <w:rsid w:val="00153967"/>
    <w:rsid w:val="001664D1"/>
    <w:rsid w:val="001746FC"/>
    <w:rsid w:val="001809A7"/>
    <w:rsid w:val="00184D56"/>
    <w:rsid w:val="00193653"/>
    <w:rsid w:val="001A22DA"/>
    <w:rsid w:val="001A5826"/>
    <w:rsid w:val="001C329C"/>
    <w:rsid w:val="001D15D7"/>
    <w:rsid w:val="001E286F"/>
    <w:rsid w:val="001E7D29"/>
    <w:rsid w:val="001F4E68"/>
    <w:rsid w:val="00211069"/>
    <w:rsid w:val="00227312"/>
    <w:rsid w:val="00231C60"/>
    <w:rsid w:val="002404F5"/>
    <w:rsid w:val="00251F56"/>
    <w:rsid w:val="002646B3"/>
    <w:rsid w:val="00270D66"/>
    <w:rsid w:val="00275260"/>
    <w:rsid w:val="00276FA1"/>
    <w:rsid w:val="00285B87"/>
    <w:rsid w:val="00291B4A"/>
    <w:rsid w:val="00296C7D"/>
    <w:rsid w:val="002A7579"/>
    <w:rsid w:val="002B0D97"/>
    <w:rsid w:val="002C38D3"/>
    <w:rsid w:val="002C3D7E"/>
    <w:rsid w:val="002E0665"/>
    <w:rsid w:val="002E1557"/>
    <w:rsid w:val="002E4F42"/>
    <w:rsid w:val="003008B1"/>
    <w:rsid w:val="00311650"/>
    <w:rsid w:val="0032131A"/>
    <w:rsid w:val="00323B03"/>
    <w:rsid w:val="003310BF"/>
    <w:rsid w:val="00333DF8"/>
    <w:rsid w:val="00342C1E"/>
    <w:rsid w:val="003448DB"/>
    <w:rsid w:val="00345FDB"/>
    <w:rsid w:val="00352B99"/>
    <w:rsid w:val="00354C22"/>
    <w:rsid w:val="00357641"/>
    <w:rsid w:val="00360B6E"/>
    <w:rsid w:val="00361DEE"/>
    <w:rsid w:val="00370982"/>
    <w:rsid w:val="003767F1"/>
    <w:rsid w:val="00380857"/>
    <w:rsid w:val="003925ED"/>
    <w:rsid w:val="003940E5"/>
    <w:rsid w:val="00394EF4"/>
    <w:rsid w:val="003A259C"/>
    <w:rsid w:val="003A59E7"/>
    <w:rsid w:val="003C32E8"/>
    <w:rsid w:val="003C3627"/>
    <w:rsid w:val="003C36D3"/>
    <w:rsid w:val="003D6420"/>
    <w:rsid w:val="003E38BF"/>
    <w:rsid w:val="003E5EB5"/>
    <w:rsid w:val="003F12B5"/>
    <w:rsid w:val="00410612"/>
    <w:rsid w:val="00411F8B"/>
    <w:rsid w:val="004162F7"/>
    <w:rsid w:val="004203B0"/>
    <w:rsid w:val="004230D9"/>
    <w:rsid w:val="004321C7"/>
    <w:rsid w:val="00450670"/>
    <w:rsid w:val="00452E01"/>
    <w:rsid w:val="00462E4B"/>
    <w:rsid w:val="004724BD"/>
    <w:rsid w:val="00477352"/>
    <w:rsid w:val="0048124E"/>
    <w:rsid w:val="00491C23"/>
    <w:rsid w:val="00493BA8"/>
    <w:rsid w:val="00494DDC"/>
    <w:rsid w:val="004B02B6"/>
    <w:rsid w:val="004B5C09"/>
    <w:rsid w:val="004C2A8B"/>
    <w:rsid w:val="004E227E"/>
    <w:rsid w:val="004F3DB1"/>
    <w:rsid w:val="00500DD1"/>
    <w:rsid w:val="00502703"/>
    <w:rsid w:val="00505C43"/>
    <w:rsid w:val="00511346"/>
    <w:rsid w:val="00516AFB"/>
    <w:rsid w:val="00520D03"/>
    <w:rsid w:val="00521AE3"/>
    <w:rsid w:val="00530E7D"/>
    <w:rsid w:val="00535B54"/>
    <w:rsid w:val="00536CE5"/>
    <w:rsid w:val="005432CE"/>
    <w:rsid w:val="00543D21"/>
    <w:rsid w:val="00554276"/>
    <w:rsid w:val="0055531E"/>
    <w:rsid w:val="0055611D"/>
    <w:rsid w:val="00561A81"/>
    <w:rsid w:val="0056297E"/>
    <w:rsid w:val="00564D17"/>
    <w:rsid w:val="00567050"/>
    <w:rsid w:val="00567FC7"/>
    <w:rsid w:val="00570173"/>
    <w:rsid w:val="00572C4E"/>
    <w:rsid w:val="005955BA"/>
    <w:rsid w:val="005B41BF"/>
    <w:rsid w:val="005B45C6"/>
    <w:rsid w:val="005C174F"/>
    <w:rsid w:val="005D3902"/>
    <w:rsid w:val="005D7762"/>
    <w:rsid w:val="005E0ED9"/>
    <w:rsid w:val="005E2360"/>
    <w:rsid w:val="006110AB"/>
    <w:rsid w:val="00616A7C"/>
    <w:rsid w:val="00616B41"/>
    <w:rsid w:val="00620AE8"/>
    <w:rsid w:val="0064628C"/>
    <w:rsid w:val="0065214E"/>
    <w:rsid w:val="00655EE2"/>
    <w:rsid w:val="00666178"/>
    <w:rsid w:val="006771EF"/>
    <w:rsid w:val="00680296"/>
    <w:rsid w:val="006853BC"/>
    <w:rsid w:val="0068572D"/>
    <w:rsid w:val="00686E45"/>
    <w:rsid w:val="00687389"/>
    <w:rsid w:val="006928C1"/>
    <w:rsid w:val="006966F9"/>
    <w:rsid w:val="006A798F"/>
    <w:rsid w:val="006D3B8F"/>
    <w:rsid w:val="006D5463"/>
    <w:rsid w:val="006D7018"/>
    <w:rsid w:val="006E015E"/>
    <w:rsid w:val="006E19E1"/>
    <w:rsid w:val="006F03D4"/>
    <w:rsid w:val="006F731B"/>
    <w:rsid w:val="00700B1F"/>
    <w:rsid w:val="00703EAF"/>
    <w:rsid w:val="00711516"/>
    <w:rsid w:val="007257E9"/>
    <w:rsid w:val="0073704E"/>
    <w:rsid w:val="00740105"/>
    <w:rsid w:val="00744A25"/>
    <w:rsid w:val="00744B1E"/>
    <w:rsid w:val="00747B88"/>
    <w:rsid w:val="00753B14"/>
    <w:rsid w:val="00756D9C"/>
    <w:rsid w:val="007619BD"/>
    <w:rsid w:val="0076640B"/>
    <w:rsid w:val="007715FE"/>
    <w:rsid w:val="00771C24"/>
    <w:rsid w:val="00780E6F"/>
    <w:rsid w:val="00781863"/>
    <w:rsid w:val="00792701"/>
    <w:rsid w:val="00793E52"/>
    <w:rsid w:val="007A35D7"/>
    <w:rsid w:val="007B2549"/>
    <w:rsid w:val="007C2154"/>
    <w:rsid w:val="007C2F87"/>
    <w:rsid w:val="007D5836"/>
    <w:rsid w:val="007D6543"/>
    <w:rsid w:val="007F1E7F"/>
    <w:rsid w:val="007F34A4"/>
    <w:rsid w:val="007F576B"/>
    <w:rsid w:val="007F7795"/>
    <w:rsid w:val="00800080"/>
    <w:rsid w:val="00801D2C"/>
    <w:rsid w:val="0081077D"/>
    <w:rsid w:val="00812880"/>
    <w:rsid w:val="00815563"/>
    <w:rsid w:val="008240DA"/>
    <w:rsid w:val="00825B23"/>
    <w:rsid w:val="008429E5"/>
    <w:rsid w:val="00842FCF"/>
    <w:rsid w:val="00847422"/>
    <w:rsid w:val="00853FF9"/>
    <w:rsid w:val="00860697"/>
    <w:rsid w:val="00862FB3"/>
    <w:rsid w:val="00863BD4"/>
    <w:rsid w:val="00863E6E"/>
    <w:rsid w:val="008646B5"/>
    <w:rsid w:val="0086711F"/>
    <w:rsid w:val="00867EA4"/>
    <w:rsid w:val="008764BB"/>
    <w:rsid w:val="00880C14"/>
    <w:rsid w:val="00897D88"/>
    <w:rsid w:val="008A0319"/>
    <w:rsid w:val="008D43E9"/>
    <w:rsid w:val="008E3C0E"/>
    <w:rsid w:val="008E421A"/>
    <w:rsid w:val="008E476B"/>
    <w:rsid w:val="008F0F63"/>
    <w:rsid w:val="00916C56"/>
    <w:rsid w:val="00921966"/>
    <w:rsid w:val="00922A60"/>
    <w:rsid w:val="00927C63"/>
    <w:rsid w:val="00932F50"/>
    <w:rsid w:val="00936EAC"/>
    <w:rsid w:val="0094185B"/>
    <w:rsid w:val="00945EBE"/>
    <w:rsid w:val="0094637B"/>
    <w:rsid w:val="00953CAC"/>
    <w:rsid w:val="00955A78"/>
    <w:rsid w:val="0096236E"/>
    <w:rsid w:val="009848DE"/>
    <w:rsid w:val="00990584"/>
    <w:rsid w:val="009921B8"/>
    <w:rsid w:val="0099515C"/>
    <w:rsid w:val="009A3C3A"/>
    <w:rsid w:val="009A4A8C"/>
    <w:rsid w:val="009A6621"/>
    <w:rsid w:val="009B1111"/>
    <w:rsid w:val="009C0086"/>
    <w:rsid w:val="009D3AC9"/>
    <w:rsid w:val="009D4984"/>
    <w:rsid w:val="009D6901"/>
    <w:rsid w:val="009E13EC"/>
    <w:rsid w:val="009E3720"/>
    <w:rsid w:val="009E3E05"/>
    <w:rsid w:val="009F4E19"/>
    <w:rsid w:val="009F6D92"/>
    <w:rsid w:val="009F7585"/>
    <w:rsid w:val="00A07662"/>
    <w:rsid w:val="00A1033B"/>
    <w:rsid w:val="00A14422"/>
    <w:rsid w:val="00A21B71"/>
    <w:rsid w:val="00A2218B"/>
    <w:rsid w:val="00A25111"/>
    <w:rsid w:val="00A258CB"/>
    <w:rsid w:val="00A3002F"/>
    <w:rsid w:val="00A330C7"/>
    <w:rsid w:val="00A3439E"/>
    <w:rsid w:val="00A37F9E"/>
    <w:rsid w:val="00A40085"/>
    <w:rsid w:val="00A42297"/>
    <w:rsid w:val="00A47C29"/>
    <w:rsid w:val="00A47DF6"/>
    <w:rsid w:val="00A60E11"/>
    <w:rsid w:val="00A62171"/>
    <w:rsid w:val="00A637D7"/>
    <w:rsid w:val="00A63D35"/>
    <w:rsid w:val="00A73E5B"/>
    <w:rsid w:val="00A9231C"/>
    <w:rsid w:val="00A97061"/>
    <w:rsid w:val="00AA04E4"/>
    <w:rsid w:val="00AA2532"/>
    <w:rsid w:val="00AA69D0"/>
    <w:rsid w:val="00AA702D"/>
    <w:rsid w:val="00AB04B9"/>
    <w:rsid w:val="00AE1F88"/>
    <w:rsid w:val="00AE20AD"/>
    <w:rsid w:val="00AE361F"/>
    <w:rsid w:val="00AE5370"/>
    <w:rsid w:val="00AF1A52"/>
    <w:rsid w:val="00B039CA"/>
    <w:rsid w:val="00B0508C"/>
    <w:rsid w:val="00B071A7"/>
    <w:rsid w:val="00B122D3"/>
    <w:rsid w:val="00B12B67"/>
    <w:rsid w:val="00B247A9"/>
    <w:rsid w:val="00B27B66"/>
    <w:rsid w:val="00B30368"/>
    <w:rsid w:val="00B435B5"/>
    <w:rsid w:val="00B463D1"/>
    <w:rsid w:val="00B565D8"/>
    <w:rsid w:val="00B5779A"/>
    <w:rsid w:val="00B63E8A"/>
    <w:rsid w:val="00B64D24"/>
    <w:rsid w:val="00B7147D"/>
    <w:rsid w:val="00B75CFC"/>
    <w:rsid w:val="00B76AB4"/>
    <w:rsid w:val="00B813BB"/>
    <w:rsid w:val="00B853F9"/>
    <w:rsid w:val="00B87125"/>
    <w:rsid w:val="00B92231"/>
    <w:rsid w:val="00B96EC1"/>
    <w:rsid w:val="00B97A47"/>
    <w:rsid w:val="00BA2CE6"/>
    <w:rsid w:val="00BB018B"/>
    <w:rsid w:val="00BB0DF1"/>
    <w:rsid w:val="00BB22AC"/>
    <w:rsid w:val="00BB3CC1"/>
    <w:rsid w:val="00BC0B0F"/>
    <w:rsid w:val="00BC37E3"/>
    <w:rsid w:val="00BC639D"/>
    <w:rsid w:val="00BD1747"/>
    <w:rsid w:val="00BD1B3B"/>
    <w:rsid w:val="00BD2B06"/>
    <w:rsid w:val="00BD3B53"/>
    <w:rsid w:val="00BD55FD"/>
    <w:rsid w:val="00BE2FFB"/>
    <w:rsid w:val="00BE49D7"/>
    <w:rsid w:val="00BE73AD"/>
    <w:rsid w:val="00BF5F01"/>
    <w:rsid w:val="00BF68C7"/>
    <w:rsid w:val="00C00194"/>
    <w:rsid w:val="00C14973"/>
    <w:rsid w:val="00C1643D"/>
    <w:rsid w:val="00C261A9"/>
    <w:rsid w:val="00C314BE"/>
    <w:rsid w:val="00C34E65"/>
    <w:rsid w:val="00C42793"/>
    <w:rsid w:val="00C438A3"/>
    <w:rsid w:val="00C44779"/>
    <w:rsid w:val="00C47362"/>
    <w:rsid w:val="00C53781"/>
    <w:rsid w:val="00C56D71"/>
    <w:rsid w:val="00C601ED"/>
    <w:rsid w:val="00C7624A"/>
    <w:rsid w:val="00C8234D"/>
    <w:rsid w:val="00C92664"/>
    <w:rsid w:val="00CA02DC"/>
    <w:rsid w:val="00CA162F"/>
    <w:rsid w:val="00CA6D56"/>
    <w:rsid w:val="00CC75D8"/>
    <w:rsid w:val="00CD4CE6"/>
    <w:rsid w:val="00CE5A5C"/>
    <w:rsid w:val="00D150B8"/>
    <w:rsid w:val="00D31AB7"/>
    <w:rsid w:val="00D326F3"/>
    <w:rsid w:val="00D32CF7"/>
    <w:rsid w:val="00D50D23"/>
    <w:rsid w:val="00D512BB"/>
    <w:rsid w:val="00D53571"/>
    <w:rsid w:val="00D54CA4"/>
    <w:rsid w:val="00D7068F"/>
    <w:rsid w:val="00D86210"/>
    <w:rsid w:val="00D87431"/>
    <w:rsid w:val="00DA3B1A"/>
    <w:rsid w:val="00DB313C"/>
    <w:rsid w:val="00DC36C6"/>
    <w:rsid w:val="00DC6078"/>
    <w:rsid w:val="00DC662F"/>
    <w:rsid w:val="00DC79AD"/>
    <w:rsid w:val="00DD2075"/>
    <w:rsid w:val="00DD73B4"/>
    <w:rsid w:val="00DE01D4"/>
    <w:rsid w:val="00DE5809"/>
    <w:rsid w:val="00DF2868"/>
    <w:rsid w:val="00DF2C34"/>
    <w:rsid w:val="00DF2C47"/>
    <w:rsid w:val="00DF7B22"/>
    <w:rsid w:val="00E00188"/>
    <w:rsid w:val="00E07917"/>
    <w:rsid w:val="00E24071"/>
    <w:rsid w:val="00E26A46"/>
    <w:rsid w:val="00E3272E"/>
    <w:rsid w:val="00E33367"/>
    <w:rsid w:val="00E36A15"/>
    <w:rsid w:val="00E45880"/>
    <w:rsid w:val="00E54D62"/>
    <w:rsid w:val="00E557A0"/>
    <w:rsid w:val="00E65F2B"/>
    <w:rsid w:val="00E70676"/>
    <w:rsid w:val="00E73352"/>
    <w:rsid w:val="00E735A6"/>
    <w:rsid w:val="00E805DB"/>
    <w:rsid w:val="00E910E1"/>
    <w:rsid w:val="00EA4722"/>
    <w:rsid w:val="00EB23A6"/>
    <w:rsid w:val="00EB24C3"/>
    <w:rsid w:val="00EB6283"/>
    <w:rsid w:val="00ED2444"/>
    <w:rsid w:val="00EE6819"/>
    <w:rsid w:val="00EF3A70"/>
    <w:rsid w:val="00EF3C44"/>
    <w:rsid w:val="00EF4F3D"/>
    <w:rsid w:val="00EF6435"/>
    <w:rsid w:val="00EF6663"/>
    <w:rsid w:val="00F0294A"/>
    <w:rsid w:val="00F10F6B"/>
    <w:rsid w:val="00F16CBB"/>
    <w:rsid w:val="00F1795A"/>
    <w:rsid w:val="00F23697"/>
    <w:rsid w:val="00F36BB7"/>
    <w:rsid w:val="00F37F29"/>
    <w:rsid w:val="00F434AC"/>
    <w:rsid w:val="00F5443A"/>
    <w:rsid w:val="00F60380"/>
    <w:rsid w:val="00F63710"/>
    <w:rsid w:val="00F752F3"/>
    <w:rsid w:val="00F811B4"/>
    <w:rsid w:val="00F839C8"/>
    <w:rsid w:val="00F87EAA"/>
    <w:rsid w:val="00F90C29"/>
    <w:rsid w:val="00F92B25"/>
    <w:rsid w:val="00FA7DB4"/>
    <w:rsid w:val="00FB2EE9"/>
    <w:rsid w:val="00FB3809"/>
    <w:rsid w:val="00FC1EA7"/>
    <w:rsid w:val="00FC56CB"/>
    <w:rsid w:val="00FD6CAB"/>
    <w:rsid w:val="00FE3951"/>
    <w:rsid w:val="00FE5ED5"/>
    <w:rsid w:val="00FE6B6C"/>
    <w:rsid w:val="09BC70AC"/>
    <w:rsid w:val="0A333BF5"/>
    <w:rsid w:val="19762261"/>
    <w:rsid w:val="1A50F228"/>
    <w:rsid w:val="1BD7DE2E"/>
    <w:rsid w:val="3267B5BB"/>
    <w:rsid w:val="364F6558"/>
    <w:rsid w:val="3C9BEC57"/>
    <w:rsid w:val="406A1249"/>
    <w:rsid w:val="6031C37D"/>
    <w:rsid w:val="6109C3B4"/>
    <w:rsid w:val="67D4D4F0"/>
    <w:rsid w:val="6ACF5985"/>
    <w:rsid w:val="7338249B"/>
    <w:rsid w:val="7F2BF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E43BF2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before="40"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1B3B"/>
  </w:style>
  <w:style w:type="paragraph" w:styleId="Heading1">
    <w:name w:val="heading 1"/>
    <w:basedOn w:val="Normal"/>
    <w:uiPriority w:val="9"/>
    <w:qFormat/>
    <w:rsid w:val="00AF1A52"/>
    <w:pPr>
      <w:keepNext/>
      <w:spacing w:before="0" w:after="240" w:line="240" w:lineRule="auto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99"/>
    <w:qFormat/>
    <w:rsid w:val="00AF1A52"/>
    <w:pPr>
      <w:numPr>
        <w:numId w:val="9"/>
      </w:numPr>
      <w:spacing w:before="0" w:after="200"/>
    </w:p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table" w:customStyle="1" w:styleId="Meetingminutestable">
    <w:name w:val="Meeting minutes table"/>
    <w:basedOn w:val="TableNormal"/>
    <w:uiPriority w:val="99"/>
    <w:rsid w:val="00BD1B3B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semiHidden/>
    <w:rsid w:val="004230D9"/>
    <w:pPr>
      <w:numPr>
        <w:numId w:val="1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21405B" w:themeColor="accent1" w:themeShade="BF"/>
    </w:rPr>
  </w:style>
  <w:style w:type="character" w:styleId="Emphasis">
    <w:name w:val="Emphasis"/>
    <w:basedOn w:val="DefaultParagraphFont"/>
    <w:uiPriority w:val="15"/>
    <w:semiHidden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2140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162A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trong">
    <w:name w:val="Strong"/>
    <w:basedOn w:val="DefaultParagraphFont"/>
    <w:uiPriority w:val="22"/>
    <w:qFormat/>
    <w:rsid w:val="00E3272E"/>
    <w:rPr>
      <w:rFonts w:asciiTheme="minorHAnsi" w:hAnsiTheme="minorHAnsi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semiHidden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1B3B"/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AF1A52"/>
    <w:pPr>
      <w:spacing w:after="0" w:line="240" w:lineRule="auto"/>
    </w:pPr>
    <w:rPr>
      <w:rFonts w:cs="Calibri"/>
      <w:color w:val="2C567A" w:themeColor="accent1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AF1A52"/>
    <w:rPr>
      <w:rFonts w:cs="Calibri"/>
      <w:color w:val="2C567A" w:themeColor="accent1"/>
      <w:sz w:val="18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99"/>
    <w:unhideWhenUsed/>
    <w:qFormat/>
    <w:rsid w:val="002E4F42"/>
    <w:pPr>
      <w:numPr>
        <w:ilvl w:val="1"/>
        <w:numId w:val="9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10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11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12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6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paragraph" w:customStyle="1" w:styleId="xelementtoproof">
    <w:name w:val="x_elementtoproof"/>
    <w:basedOn w:val="Normal"/>
    <w:rsid w:val="002646B3"/>
    <w:pPr>
      <w:spacing w:before="100" w:beforeAutospacing="1" w:after="100" w:afterAutospacing="1" w:line="240" w:lineRule="auto"/>
    </w:pPr>
    <w:rPr>
      <w:rFonts w:ascii="Times New Roman" w:hAnsi="Times New Roman"/>
      <w:lang w:val="en-CA"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3902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sv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ylerSmith\AppData\Roaming\Microsoft\Templates\Blue%20spheres%20meeting%20minutes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DDF94E2-3B08-4C7B-A3E5-350A8AD4151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36C501B-AE22-4B23-9AC5-EF45833FB0D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D51C426-FE86-45FB-9F67-B4DE8D0EF6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95879B6-AE68-42F9-B174-BBB84B0C46E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meeting minutes</Template>
  <TotalTime>0</TotalTime>
  <Pages>3</Pages>
  <Words>355</Words>
  <Characters>2024</Characters>
  <Application>Microsoft Office Word</Application>
  <DocSecurity>0</DocSecurity>
  <Lines>16</Lines>
  <Paragraphs>4</Paragraphs>
  <ScaleCrop>false</ScaleCrop>
  <Company/>
  <LinksUpToDate>false</LinksUpToDate>
  <CharactersWithSpaces>2375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2024-08-22T13:16:00Z</dcterms:created>
  <dcterms:modified xsi:type="dcterms:W3CDTF">2024-08-23T12:52:00Z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